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4F6CAFBD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nformación/13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4A75F885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54ECF">
        <w:rPr>
          <w:rFonts w:ascii="Arial" w:hAnsi="Arial" w:cs="Arial"/>
          <w:lang w:val="es-ES_tradnl" w:eastAsia="ar-SA"/>
        </w:rPr>
        <w:t>03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554ECF">
        <w:rPr>
          <w:rFonts w:ascii="Arial" w:hAnsi="Arial" w:cs="Arial"/>
          <w:lang w:val="es-ES_tradnl" w:eastAsia="ar-SA"/>
        </w:rPr>
        <w:t>Octubre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554ECF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1BEAE7B1" w:rsidR="004C13BB" w:rsidRDefault="004C13BB" w:rsidP="00554ECF">
      <w:pPr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proofErr w:type="gramStart"/>
      <w:r w:rsidR="00554ECF">
        <w:rPr>
          <w:rFonts w:ascii="Arial" w:hAnsi="Arial" w:cs="Arial"/>
          <w:b/>
          <w:szCs w:val="24"/>
          <w:u w:val="single"/>
        </w:rPr>
        <w:t>Septiembre</w:t>
      </w:r>
      <w:proofErr w:type="gramEnd"/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554ECF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20DC5F8E" w:rsidR="004C13BB" w:rsidRDefault="00554ECF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</w:t>
      </w:r>
      <w:r w:rsidR="004C13BB"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637DA105" w:rsidR="004C13BB" w:rsidRPr="00077C07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</w:t>
      </w:r>
      <w:r w:rsidR="004C13BB"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47A08DA6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         </w:t>
      </w:r>
      <w:r w:rsidR="004C13BB"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5D56703C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  </w:t>
      </w:r>
      <w:r w:rsidR="004C13BB"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5B9A5DAF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>. Ar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chivo</w:t>
      </w:r>
      <w:proofErr w:type="spellEnd"/>
    </w:p>
    <w:p w14:paraId="1A0B242E" w14:textId="5C64BDA8" w:rsidR="004C13BB" w:rsidRDefault="00D6166C" w:rsidP="00554ECF">
      <w:pPr>
        <w:spacing w:after="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43072C"/>
    <w:rsid w:val="00480040"/>
    <w:rsid w:val="004833CE"/>
    <w:rsid w:val="004A7723"/>
    <w:rsid w:val="004B542B"/>
    <w:rsid w:val="004C13BB"/>
    <w:rsid w:val="005059B0"/>
    <w:rsid w:val="00507DA6"/>
    <w:rsid w:val="00554ECF"/>
    <w:rsid w:val="00555ED8"/>
    <w:rsid w:val="005C1A88"/>
    <w:rsid w:val="005C2202"/>
    <w:rsid w:val="005D6173"/>
    <w:rsid w:val="005E2204"/>
    <w:rsid w:val="00635A07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33C78"/>
    <w:rsid w:val="00C65F26"/>
    <w:rsid w:val="00D6166C"/>
    <w:rsid w:val="00D944C2"/>
    <w:rsid w:val="00DD7FA1"/>
    <w:rsid w:val="00DF14DB"/>
    <w:rsid w:val="00E67A7E"/>
    <w:rsid w:val="00F2123C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155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2025-10-07T17:24:00Z</dcterms:created>
  <dcterms:modified xsi:type="dcterms:W3CDTF">2025-10-07T17:24:00Z</dcterms:modified>
</cp:coreProperties>
</file>